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63767" w14:textId="0EBAEDB4" w:rsidR="00253C2D" w:rsidRDefault="00E00FEE" w:rsidP="00253C2D">
      <w:pPr>
        <w:ind w:firstLine="0"/>
        <w:rPr>
          <w:b/>
          <w:i/>
        </w:rPr>
      </w:pPr>
      <w:r>
        <w:rPr>
          <w:b/>
          <w:i/>
        </w:rPr>
        <w:t>Trend Analysis</w:t>
      </w:r>
    </w:p>
    <w:p w14:paraId="095BC751" w14:textId="07D18288" w:rsidR="00F91FB5" w:rsidRDefault="00253C2D" w:rsidP="00E00FEE">
      <w:pPr>
        <w:ind w:firstLine="0"/>
      </w:pPr>
      <w:r>
        <w:tab/>
      </w:r>
      <w:r w:rsidR="00F91FB5">
        <w:t xml:space="preserve">In the 1960s, women picked up jeans in order to express themselves and break free from rigid clothing standards on women. Previous to this, it was not common for women to wear jeans. They personalized their jeans with needlework, bright dyes, stone washing, rhinestones, and patches. At this point, denim was part of the counter-culture scene and double-denim outfits and denim jackets became popular, as well. By the 1970s, jeans were mainstream, and denim extended to skirts and vests, as well. Designer jeans became a trend in the 1980s, with style distinctions like stone wash, acid wash, intentional rips and tears in the fabric, and tapered cuts. The 1990s style pendulum swung from the tapered cuts of the 1980s to a baggy look. Overalls, overall-shorts, and excessive pockets were popular, as well. The 2000s style pendulum swung back even harder towards the skinny jean. The early 2000s embraced the flare cut, boot cut, and extremely low-rise jeans. Then the skinny jean emerged in the mid-2000s. Boyfriend-style jeans also became popular. </w:t>
      </w:r>
      <w:r w:rsidR="00E3052F">
        <w:t xml:space="preserve">(Montanez, 2019). </w:t>
      </w:r>
    </w:p>
    <w:p w14:paraId="16E620F2" w14:textId="6574946D" w:rsidR="00B70051" w:rsidRDefault="00F91FB5" w:rsidP="00E3052F">
      <w:pPr>
        <w:ind w:firstLine="0"/>
      </w:pPr>
      <w:r>
        <w:tab/>
        <w:t xml:space="preserve">Today, in the 2010s, </w:t>
      </w:r>
      <w:r w:rsidR="00E3052F">
        <w:t xml:space="preserve">jeans trends are highly numbered. Many styles are acceptable and common today: flare cut, boot cut, skinny, boyfriend, cropped ankle, wide-leg, high-waist, mid-waist, all washes, and even vintage looks like overalls and jumpsuits. </w:t>
      </w:r>
      <w:r w:rsidR="00C05C8A">
        <w:t xml:space="preserve">Another demand is sustainable jeans that are environmentally friendly. </w:t>
      </w:r>
      <w:r w:rsidR="00E3052F">
        <w:t>The reason for this all-encompassing denim style is because of fast-fashion. In the late 2000s, fast fashion became the way of retailers because it could keep up with customer demand. Customer demand changes quicker than ever today as customer style influences are mainly celebrities and are dished out on a daily basis through social media. “F</w:t>
      </w:r>
      <w:r w:rsidR="00E3052F" w:rsidRPr="00E3052F">
        <w:t xml:space="preserve">ashion becoming so fast-paced means </w:t>
      </w:r>
      <w:r w:rsidR="00E3052F">
        <w:t xml:space="preserve">[that] </w:t>
      </w:r>
      <w:r w:rsidR="00E3052F" w:rsidRPr="00E3052F">
        <w:t xml:space="preserve">the trend cycle has shortened. </w:t>
      </w:r>
      <w:proofErr w:type="gramStart"/>
      <w:r w:rsidR="00E3052F" w:rsidRPr="00E3052F">
        <w:t>This</w:t>
      </w:r>
      <w:r w:rsidR="00E3052F">
        <w:t>,</w:t>
      </w:r>
      <w:proofErr w:type="gramEnd"/>
      <w:r w:rsidR="00E3052F" w:rsidRPr="00E3052F">
        <w:t xml:space="preserve"> coupled with the fact, </w:t>
      </w:r>
      <w:r w:rsidR="00E3052F">
        <w:t xml:space="preserve">[that] </w:t>
      </w:r>
      <w:r w:rsidR="00E3052F" w:rsidRPr="00E3052F">
        <w:t>everyone and anyone can wear jeans, means there are no obvious denim trends anymore</w:t>
      </w:r>
      <w:r w:rsidR="00E3052F">
        <w:t xml:space="preserve">” (Press Association, 2017). </w:t>
      </w:r>
      <w:r w:rsidR="0011686E">
        <w:t xml:space="preserve">Another way that this social media exposure to new trends and demands has shaped the industry is its emergence of more </w:t>
      </w:r>
      <w:r w:rsidR="0011686E">
        <w:lastRenderedPageBreak/>
        <w:t xml:space="preserve">sizes and fits. Brands have become more inclusive to various shapes, including petite and plus and various lengths. Companies specifically catering to these special sizes have emerged onto the scene, as well. </w:t>
      </w:r>
    </w:p>
    <w:p w14:paraId="6AC2FDBA" w14:textId="3D829905" w:rsidR="00E3052F" w:rsidRPr="00253C2D" w:rsidRDefault="00E3052F" w:rsidP="00E3052F">
      <w:pPr>
        <w:ind w:firstLine="0"/>
      </w:pPr>
      <w:r>
        <w:tab/>
      </w:r>
      <w:r w:rsidR="00C05C8A">
        <w:t>The future</w:t>
      </w:r>
      <w:r w:rsidR="0011686E">
        <w:t xml:space="preserve"> of jeans will continue to address the demands of customers. As social media continues to focus on the fashion trends, we will see the need for curvy-shaped jeans of all sizes. There are countless articles today answering the need of their readers to find jeans without waist-gap. In other words, how to find jeans that will fit both their hips and small waists, by ratio. This is a need that the market will fill. To be one of the first brands to recognize this specific need and fill it is a business necessity. Denim trends will morph to fit these needs, meaning </w:t>
      </w:r>
      <w:r w:rsidR="00D226D4">
        <w:t xml:space="preserve">better stretching denim, new cuts of denim to fit the hourglass shape, and the continuance of high-waists. </w:t>
      </w:r>
    </w:p>
    <w:p w14:paraId="158A9332" w14:textId="42A00FC1" w:rsidR="00253C2D" w:rsidRDefault="00253C2D" w:rsidP="0011686E">
      <w:pPr>
        <w:ind w:firstLine="0"/>
      </w:pPr>
      <w:r>
        <w:br w:type="page"/>
      </w:r>
    </w:p>
    <w:p w14:paraId="003DB03F" w14:textId="77777777" w:rsidR="004D6B86" w:rsidRDefault="00693A7C" w:rsidP="00693A7C">
      <w:pPr>
        <w:ind w:firstLine="0"/>
        <w:jc w:val="center"/>
      </w:pPr>
      <w:r>
        <w:lastRenderedPageBreak/>
        <w:t>References</w:t>
      </w:r>
    </w:p>
    <w:p w14:paraId="599F1483" w14:textId="3A88E6D7" w:rsidR="00693A7C" w:rsidRDefault="00E3052F" w:rsidP="00693A7C">
      <w:pPr>
        <w:ind w:left="720" w:hanging="720"/>
      </w:pPr>
      <w:r>
        <w:t xml:space="preserve">Montanez, M. (2 Jan 2019). </w:t>
      </w:r>
      <w:r>
        <w:rPr>
          <w:i/>
        </w:rPr>
        <w:t xml:space="preserve">The History </w:t>
      </w:r>
      <w:proofErr w:type="spellStart"/>
      <w:r>
        <w:rPr>
          <w:i/>
        </w:rPr>
        <w:t>of</w:t>
      </w:r>
      <w:proofErr w:type="spellEnd"/>
      <w:r>
        <w:rPr>
          <w:i/>
        </w:rPr>
        <w:t xml:space="preserve"> Jeans.</w:t>
      </w:r>
      <w:r>
        <w:t xml:space="preserve"> Live About. Retrieved Web. 23 Jan 2019 from, </w:t>
      </w:r>
      <w:hyperlink r:id="rId9" w:history="1">
        <w:r w:rsidRPr="0057341F">
          <w:rPr>
            <w:rStyle w:val="Hyperlink"/>
          </w:rPr>
          <w:t>https://www.liveabout.com/the-history-of-jeans-2040397</w:t>
        </w:r>
      </w:hyperlink>
      <w:r>
        <w:t xml:space="preserve"> </w:t>
      </w:r>
    </w:p>
    <w:p w14:paraId="310CA69D" w14:textId="568AA09A" w:rsidR="00265861" w:rsidRPr="00265861" w:rsidRDefault="00265861" w:rsidP="00693A7C">
      <w:pPr>
        <w:ind w:left="720" w:hanging="720"/>
      </w:pPr>
      <w:r>
        <w:t xml:space="preserve">Press Association. (9 Oct 2017). </w:t>
      </w:r>
      <w:r>
        <w:rPr>
          <w:i/>
        </w:rPr>
        <w:t>This is Why You Don’t Really See Trend Cycles in Denim Anymore.</w:t>
      </w:r>
      <w:r>
        <w:t xml:space="preserve"> Xposé.ie. Virgin Media. Retrieved Web. 23 Jan 2019 from, </w:t>
      </w:r>
      <w:hyperlink r:id="rId10" w:history="1">
        <w:r w:rsidRPr="0057341F">
          <w:rPr>
            <w:rStyle w:val="Hyperlink"/>
          </w:rPr>
          <w:t>https://www.virginmediatelevision.ie/xpose/article/fashion/253010/This-is-why-you-dont-really-see-trend-cycles-in-denim-anymore</w:t>
        </w:r>
      </w:hyperlink>
      <w:r>
        <w:t xml:space="preserve"> </w:t>
      </w:r>
      <w:bookmarkStart w:id="0" w:name="_GoBack"/>
      <w:bookmarkEnd w:id="0"/>
    </w:p>
    <w:sectPr w:rsidR="00265861" w:rsidRPr="00265861">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7D7AA" w14:textId="77777777" w:rsidR="00777D07" w:rsidRDefault="00777D07">
      <w:pPr>
        <w:spacing w:line="240" w:lineRule="auto"/>
      </w:pPr>
      <w:r>
        <w:separator/>
      </w:r>
    </w:p>
    <w:p w14:paraId="7A8957BE" w14:textId="77777777" w:rsidR="00777D07" w:rsidRDefault="00777D07"/>
  </w:endnote>
  <w:endnote w:type="continuationSeparator" w:id="0">
    <w:p w14:paraId="21A62F6D" w14:textId="77777777" w:rsidR="00777D07" w:rsidRDefault="00777D07">
      <w:pPr>
        <w:spacing w:line="240" w:lineRule="auto"/>
      </w:pPr>
      <w:r>
        <w:continuationSeparator/>
      </w:r>
    </w:p>
    <w:p w14:paraId="7F763E9D" w14:textId="77777777" w:rsidR="00777D07" w:rsidRDefault="00777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8A732" w14:textId="77777777" w:rsidR="00777D07" w:rsidRDefault="00777D07">
      <w:pPr>
        <w:spacing w:line="240" w:lineRule="auto"/>
      </w:pPr>
      <w:r>
        <w:separator/>
      </w:r>
    </w:p>
    <w:p w14:paraId="3DC2F584" w14:textId="77777777" w:rsidR="00777D07" w:rsidRDefault="00777D07"/>
  </w:footnote>
  <w:footnote w:type="continuationSeparator" w:id="0">
    <w:p w14:paraId="06663158" w14:textId="77777777" w:rsidR="00777D07" w:rsidRDefault="00777D07">
      <w:pPr>
        <w:spacing w:line="240" w:lineRule="auto"/>
      </w:pPr>
      <w:r>
        <w:continuationSeparator/>
      </w:r>
    </w:p>
    <w:p w14:paraId="197FAE33" w14:textId="77777777" w:rsidR="00777D07" w:rsidRDefault="00777D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07EE234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F640D33" w14:textId="77777777" w:rsidR="004D6B86" w:rsidRPr="00170521" w:rsidRDefault="00777D07" w:rsidP="00170521">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5336E9">
                <w:t xml:space="preserve">     </w:t>
              </w:r>
            </w:sdtContent>
          </w:sdt>
        </w:p>
      </w:tc>
      <w:tc>
        <w:tcPr>
          <w:tcW w:w="1080" w:type="dxa"/>
        </w:tcPr>
        <w:p w14:paraId="6C5B5C3B"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55CBCDD4"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647636B1"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383F814" w14:textId="77777777" w:rsidR="004D6B86" w:rsidRPr="009F0414" w:rsidRDefault="00961AE5" w:rsidP="00504F88">
          <w:pPr>
            <w:pStyle w:val="Header"/>
          </w:pPr>
          <w:r>
            <w:t xml:space="preserve">Running head: </w:t>
          </w:r>
          <w:sdt>
            <w:sdtPr>
              <w:alias w:val="Enter shortened title:"/>
              <w:tag w:val="Enter shortened title:"/>
              <w:id w:val="-211583021"/>
              <w:showingPlcHdr/>
              <w15:dataBinding w:prefixMappings="xmlns:ns0='http://schemas.microsoft.com/temp/samples' " w:xpath="/ns0:employees[1]/ns0:employee[1]/ns0:CustomerName[1]" w:storeItemID="{B98E728A-96FF-4995-885C-5AF887AB0C35}"/>
              <w15:appearance w15:val="hidden"/>
            </w:sdtPr>
            <w:sdtEndPr/>
            <w:sdtContent>
              <w:r w:rsidR="005336E9">
                <w:t xml:space="preserve">     </w:t>
              </w:r>
            </w:sdtContent>
          </w:sdt>
        </w:p>
      </w:tc>
      <w:tc>
        <w:tcPr>
          <w:tcW w:w="1080" w:type="dxa"/>
        </w:tcPr>
        <w:p w14:paraId="58D0FC91"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261D1359"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7C"/>
    <w:rsid w:val="00006BBA"/>
    <w:rsid w:val="0001010E"/>
    <w:rsid w:val="000217F5"/>
    <w:rsid w:val="00097169"/>
    <w:rsid w:val="000E3CFC"/>
    <w:rsid w:val="00114BFA"/>
    <w:rsid w:val="0011686E"/>
    <w:rsid w:val="001602E3"/>
    <w:rsid w:val="00160C0C"/>
    <w:rsid w:val="001664A2"/>
    <w:rsid w:val="00170521"/>
    <w:rsid w:val="001B4848"/>
    <w:rsid w:val="001F447A"/>
    <w:rsid w:val="001F7399"/>
    <w:rsid w:val="00212319"/>
    <w:rsid w:val="00225BE3"/>
    <w:rsid w:val="00253C2D"/>
    <w:rsid w:val="00265861"/>
    <w:rsid w:val="00274E0A"/>
    <w:rsid w:val="002B6153"/>
    <w:rsid w:val="002C627C"/>
    <w:rsid w:val="00307586"/>
    <w:rsid w:val="00336906"/>
    <w:rsid w:val="00345333"/>
    <w:rsid w:val="00355006"/>
    <w:rsid w:val="003A06C6"/>
    <w:rsid w:val="003E36B1"/>
    <w:rsid w:val="003E4162"/>
    <w:rsid w:val="003F7CBD"/>
    <w:rsid w:val="00481CF8"/>
    <w:rsid w:val="00492C2D"/>
    <w:rsid w:val="004A3D87"/>
    <w:rsid w:val="004B18A9"/>
    <w:rsid w:val="004D4F8C"/>
    <w:rsid w:val="004D6B86"/>
    <w:rsid w:val="00504F88"/>
    <w:rsid w:val="005336E9"/>
    <w:rsid w:val="0055242C"/>
    <w:rsid w:val="005702A5"/>
    <w:rsid w:val="00595412"/>
    <w:rsid w:val="0061747E"/>
    <w:rsid w:val="00641876"/>
    <w:rsid w:val="00645290"/>
    <w:rsid w:val="00684C26"/>
    <w:rsid w:val="00693A7C"/>
    <w:rsid w:val="006B015B"/>
    <w:rsid w:val="006C162F"/>
    <w:rsid w:val="006D7EE9"/>
    <w:rsid w:val="007244DE"/>
    <w:rsid w:val="00777D07"/>
    <w:rsid w:val="007F1BCD"/>
    <w:rsid w:val="0081390C"/>
    <w:rsid w:val="00816831"/>
    <w:rsid w:val="00837D67"/>
    <w:rsid w:val="008747E8"/>
    <w:rsid w:val="008A2A83"/>
    <w:rsid w:val="008A78F1"/>
    <w:rsid w:val="00910F0E"/>
    <w:rsid w:val="00961AE5"/>
    <w:rsid w:val="009A2C38"/>
    <w:rsid w:val="009F0414"/>
    <w:rsid w:val="00A4757D"/>
    <w:rsid w:val="00A77F6B"/>
    <w:rsid w:val="00A81BB2"/>
    <w:rsid w:val="00AA5C05"/>
    <w:rsid w:val="00B03BA4"/>
    <w:rsid w:val="00B70051"/>
    <w:rsid w:val="00C05C8A"/>
    <w:rsid w:val="00C3438C"/>
    <w:rsid w:val="00C5686B"/>
    <w:rsid w:val="00C74024"/>
    <w:rsid w:val="00C83B15"/>
    <w:rsid w:val="00C925C8"/>
    <w:rsid w:val="00CB7F84"/>
    <w:rsid w:val="00CF1B55"/>
    <w:rsid w:val="00D226D4"/>
    <w:rsid w:val="00DB2E59"/>
    <w:rsid w:val="00DB358F"/>
    <w:rsid w:val="00DC44F1"/>
    <w:rsid w:val="00DF6D26"/>
    <w:rsid w:val="00E00FEE"/>
    <w:rsid w:val="00E3052F"/>
    <w:rsid w:val="00E7305D"/>
    <w:rsid w:val="00E85498"/>
    <w:rsid w:val="00EA780C"/>
    <w:rsid w:val="00EB69D3"/>
    <w:rsid w:val="00ED3FCB"/>
    <w:rsid w:val="00F31D66"/>
    <w:rsid w:val="00F363EC"/>
    <w:rsid w:val="00F413AC"/>
    <w:rsid w:val="00F91FB5"/>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8E5B83"/>
  <w15:chartTrackingRefBased/>
  <w15:docId w15:val="{35969C19-CE1C-EE4D-A3A2-E3953C09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E3052F"/>
    <w:rPr>
      <w:color w:val="5F5F5F" w:themeColor="hyperlink"/>
      <w:u w:val="single"/>
    </w:rPr>
  </w:style>
  <w:style w:type="character" w:styleId="UnresolvedMention">
    <w:name w:val="Unresolved Mention"/>
    <w:basedOn w:val="DefaultParagraphFont"/>
    <w:uiPriority w:val="99"/>
    <w:semiHidden/>
    <w:unhideWhenUsed/>
    <w:rsid w:val="00E30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5084711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586772049">
      <w:bodyDiv w:val="1"/>
      <w:marLeft w:val="0"/>
      <w:marRight w:val="0"/>
      <w:marTop w:val="0"/>
      <w:marBottom w:val="0"/>
      <w:divBdr>
        <w:top w:val="none" w:sz="0" w:space="0" w:color="auto"/>
        <w:left w:val="none" w:sz="0" w:space="0" w:color="auto"/>
        <w:bottom w:val="none" w:sz="0" w:space="0" w:color="auto"/>
        <w:right w:val="none" w:sz="0" w:space="0" w:color="auto"/>
      </w:divBdr>
    </w:div>
    <w:div w:id="6308698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virginmediatelevision.ie/xpose/article/fashion/253010/This-is-why-you-dont-really-see-trend-cycles-in-denim-anymore" TargetMode="External"/><Relationship Id="rId4" Type="http://schemas.openxmlformats.org/officeDocument/2006/relationships/styles" Target="styles.xml"/><Relationship Id="rId9" Type="http://schemas.openxmlformats.org/officeDocument/2006/relationships/hyperlink" Target="https://www.liveabout.com/the-history-of-jeans-2040397"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jelika/Library/Containers/com.microsoft.Word/Data/Library/Application%20Support/Microsoft/Office/16.0/DTS/Search/%7b64E3D1A3-995B-E24E-833D-90D8C995D8B6%7dtf1639290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89D074DC-271C-CA4E-B5B0-D2F7473CE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{64E3D1A3-995B-E24E-833D-90D8C995D8B6}tf16392902.dotx</Template>
  <TotalTime>30</TotalTime>
  <Pages>3</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Anjelika Tremblay</cp:lastModifiedBy>
  <cp:revision>7</cp:revision>
  <dcterms:created xsi:type="dcterms:W3CDTF">2019-01-23T16:24:00Z</dcterms:created>
  <dcterms:modified xsi:type="dcterms:W3CDTF">2019-01-23T17:12:00Z</dcterms:modified>
</cp:coreProperties>
</file>